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4997BE33" w14:textId="77777777" w:rsidTr="00FF2818">
        <w:trPr>
          <w:trHeight w:hRule="exact" w:val="14580"/>
          <w:jc w:val="center"/>
        </w:trPr>
        <w:tc>
          <w:tcPr>
            <w:tcW w:w="7200" w:type="dxa"/>
          </w:tcPr>
          <w:p w14:paraId="14004B7D" w14:textId="77777777" w:rsidR="00423F28" w:rsidRDefault="008F2794" w:rsidP="00FF2818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en-US"/>
              </w:rPr>
              <w:drawing>
                <wp:inline distT="0" distB="0" distL="0" distR="0" wp14:anchorId="0C96E83D" wp14:editId="14582B2E">
                  <wp:extent cx="3762375" cy="2493096"/>
                  <wp:effectExtent l="0" t="0" r="0" b="2540"/>
                  <wp:docPr id="2" name="Picture 2" descr="Two children biking on a bike path" title="Outdoor Bi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ids biking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141" cy="249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CB082" w14:textId="77777777" w:rsidR="003A4A4A" w:rsidRDefault="00320A95" w:rsidP="003A4A4A">
            <w:pPr>
              <w:pStyle w:val="Subtitle"/>
            </w:pPr>
            <w:sdt>
              <w:sdtPr>
                <w:alias w:val="Enter event date:"/>
                <w:tag w:val="Enter event date:"/>
                <w:id w:val="1308741240"/>
                <w:placeholder>
                  <w:docPart w:val="D3525EF450AB4A37BF7D2CEBBE08355D"/>
                </w:placeholder>
                <w15:appearance w15:val="hidden"/>
                <w:text/>
              </w:sdtPr>
              <w:sdtEndPr/>
              <w:sdtContent>
                <w:r w:rsidR="00C61351">
                  <w:t>Friday                    April 27, 4-7 PM</w:t>
                </w:r>
              </w:sdtContent>
            </w:sdt>
          </w:p>
          <w:sdt>
            <w:sdtPr>
              <w:alias w:val="Enter event title:"/>
              <w:tag w:val="Enter event title:"/>
              <w:id w:val="16356312"/>
              <w:placeholder>
                <w:docPart w:val="6FC7C047099244F1B744D4D64DA8BB75"/>
              </w:placeholder>
              <w15:appearance w15:val="hidden"/>
              <w:text/>
            </w:sdtPr>
            <w:sdtEndPr/>
            <w:sdtContent>
              <w:p w14:paraId="00EC4A9D" w14:textId="77777777" w:rsidR="003A4A4A" w:rsidRDefault="00C61351" w:rsidP="003A4A4A">
                <w:pPr>
                  <w:pStyle w:val="Title"/>
                </w:pPr>
                <w:r>
                  <w:t>Parks &amp; Trails Legacy Celebration Event!</w:t>
                </w:r>
              </w:p>
            </w:sdtContent>
          </w:sdt>
          <w:p w14:paraId="03F72548" w14:textId="77777777" w:rsidR="003A4A4A" w:rsidRDefault="00320A95" w:rsidP="003A4A4A">
            <w:pPr>
              <w:pStyle w:val="Heading1"/>
            </w:pPr>
            <w:sdt>
              <w:sdtPr>
                <w:alias w:val="Enter event description heading:"/>
                <w:tag w:val="Enter event description heading:"/>
                <w:id w:val="2000612752"/>
                <w:placeholder>
                  <w:docPart w:val="8A225F261E3D4BE7BBEB8E6705093E73"/>
                </w:placeholder>
                <w15:appearance w15:val="hidden"/>
                <w:text/>
              </w:sdtPr>
              <w:sdtEndPr/>
              <w:sdtContent>
                <w:r w:rsidR="00E73A1F">
                  <w:t>What’s Your Legacy?</w:t>
                </w:r>
              </w:sdtContent>
            </w:sdt>
          </w:p>
          <w:p w14:paraId="3B5DF022" w14:textId="77777777" w:rsidR="008F2794" w:rsidRDefault="00E73A1F" w:rsidP="003A4A4A">
            <w:r>
              <w:t>Thanks to the Clean Water, Land and Legacy Amendment, you help protect and enhance public lands across our state every time you make a purchase! Come celebrate the Amendment’s 10-year milestone on a day filled with all ages, all abilities inclusive activities!</w:t>
            </w:r>
          </w:p>
          <w:p w14:paraId="1DD21770" w14:textId="77777777" w:rsidR="003A4A4A" w:rsidRDefault="008F2794" w:rsidP="00C91EE8">
            <w:pPr>
              <w:spacing w:line="240" w:lineRule="auto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57D2DF9" wp14:editId="7E596E03">
                  <wp:extent cx="2178604" cy="1352550"/>
                  <wp:effectExtent l="0" t="0" r="0" b="0"/>
                  <wp:docPr id="3" name="Picture 3" descr="10th Anniversary Logo" title="Legacy Amendmen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th anniversary logo hi res horiz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62" cy="137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9D811" w14:textId="77777777" w:rsidR="00C91EE8" w:rsidRPr="00C91EE8" w:rsidRDefault="00C91EE8" w:rsidP="00C91EE8">
            <w:pPr>
              <w:spacing w:line="240" w:lineRule="auto"/>
              <w:rPr>
                <w:i/>
                <w:sz w:val="20"/>
                <w:szCs w:val="20"/>
              </w:rPr>
            </w:pPr>
            <w:r w:rsidRPr="00C91EE8">
              <w:rPr>
                <w:i/>
                <w:sz w:val="20"/>
                <w:szCs w:val="20"/>
              </w:rPr>
              <w:t xml:space="preserve">To request accommodation contact Paul Purman at least ten days in advance at </w:t>
            </w:r>
            <w:hyperlink r:id="rId9" w:history="1">
              <w:r w:rsidRPr="00C91EE8">
                <w:rPr>
                  <w:rStyle w:val="Hyperlink"/>
                  <w:i/>
                  <w:sz w:val="20"/>
                  <w:szCs w:val="20"/>
                </w:rPr>
                <w:t>paul.purman@state.mn.us</w:t>
              </w:r>
            </w:hyperlink>
            <w:r w:rsidRPr="00C91EE8">
              <w:rPr>
                <w:i/>
                <w:sz w:val="20"/>
                <w:szCs w:val="20"/>
              </w:rPr>
              <w:t xml:space="preserve"> or (651) 259-5643.</w:t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5FAE25BA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0342B662" w14:textId="77777777" w:rsidR="00236FEA" w:rsidRPr="00B415E2" w:rsidRDefault="00320A95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2068918032"/>
                      <w:placeholder>
                        <w:docPart w:val="A36C38252422467CB6FA20CACD0884E7"/>
                      </w:placeholder>
                      <w15:appearance w15:val="hidden"/>
                      <w:text/>
                    </w:sdtPr>
                    <w:sdtEndPr/>
                    <w:sdtContent>
                      <w:r w:rsidR="00B415E2" w:rsidRPr="00B415E2">
                        <w:t>Learn about Legacy Funded Projects in your area!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17A1076CDCCD497A90DE74F2787F7C4A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315B758A" w14:textId="77777777" w:rsidR="00236FEA" w:rsidRPr="001D3B47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1CB901DC" w14:textId="77777777" w:rsidR="00236FEA" w:rsidRDefault="00320A95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19531705"/>
                      <w:placeholder>
                        <w:docPart w:val="5E2C1F3E517B471AA10DCF47FC84BC2E"/>
                      </w:placeholder>
                      <w15:appearance w15:val="hidden"/>
                      <w:text/>
                    </w:sdtPr>
                    <w:sdtEndPr/>
                    <w:sdtContent>
                      <w:r w:rsidR="00B415E2">
                        <w:t>Share your thoughts!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8E96CE2CF8414711AEDB795F0C2D814D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00890D6C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24D49A10" w14:textId="77777777" w:rsidR="00236FEA" w:rsidRDefault="00320A95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273402092"/>
                      <w:placeholder>
                        <w:docPart w:val="8E5529D60D5542C98CCD4B98FDBDD82F"/>
                      </w:placeholder>
                      <w15:appearance w15:val="hidden"/>
                      <w:text/>
                    </w:sdtPr>
                    <w:sdtEndPr/>
                    <w:sdtContent>
                      <w:r w:rsidR="00694E1D">
                        <w:t>Rock Climbing, Biking, ATV Simulator</w:t>
                      </w:r>
                      <w:r w:rsidR="00B415E2">
                        <w:t>, and More!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CED2CDA01EA849258A5540704773C9CD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0B2729A4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78751EAD" w14:textId="77777777" w:rsidR="00236FEA" w:rsidRDefault="00E73A1F" w:rsidP="00236FEA">
                  <w:pPr>
                    <w:pStyle w:val="Heading2"/>
                  </w:pPr>
                  <w:r>
                    <w:t>Free Family Fun Event!</w:t>
                  </w:r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9012494F5ACE4A58B1AD27802746D157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4026CDD8" w14:textId="77777777" w:rsidR="00236FEA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2BB3A46C" w14:textId="77777777" w:rsidR="00B415E2" w:rsidRPr="00B415E2" w:rsidRDefault="00B415E2" w:rsidP="00B415E2">
                  <w:pPr>
                    <w:pStyle w:val="Heading2"/>
                    <w:rPr>
                      <w:sz w:val="22"/>
                      <w:szCs w:val="22"/>
                    </w:rPr>
                  </w:pPr>
                  <w:r w:rsidRPr="00B415E2">
                    <w:rPr>
                      <w:sz w:val="22"/>
                      <w:szCs w:val="22"/>
                    </w:rPr>
                    <w:t xml:space="preserve">Sponsored  by:    </w:t>
                  </w:r>
                </w:p>
                <w:p w14:paraId="25B78B9E" w14:textId="77777777" w:rsidR="00B415E2" w:rsidRDefault="00B415E2" w:rsidP="00B415E2">
                  <w:pPr>
                    <w:pStyle w:val="Heading2"/>
                    <w:rPr>
                      <w:sz w:val="22"/>
                      <w:szCs w:val="22"/>
                    </w:rPr>
                  </w:pPr>
                  <w:r w:rsidRPr="00B415E2">
                    <w:rPr>
                      <w:sz w:val="22"/>
                      <w:szCs w:val="22"/>
                    </w:rPr>
                    <w:t xml:space="preserve">-Parks and Trails Legacy Advisory Committee                             -Metropolitan Council            </w:t>
                  </w:r>
                </w:p>
                <w:p w14:paraId="0D73F1B6" w14:textId="77777777" w:rsidR="00B415E2" w:rsidRDefault="00B415E2" w:rsidP="00B415E2">
                  <w:pPr>
                    <w:pStyle w:val="Heading2"/>
                    <w:rPr>
                      <w:sz w:val="22"/>
                      <w:szCs w:val="22"/>
                    </w:rPr>
                  </w:pPr>
                  <w:r w:rsidRPr="00B415E2">
                    <w:rPr>
                      <w:sz w:val="22"/>
                      <w:szCs w:val="22"/>
                    </w:rPr>
                    <w:t xml:space="preserve">     -</w:t>
                  </w:r>
                  <w:r>
                    <w:rPr>
                      <w:sz w:val="22"/>
                      <w:szCs w:val="22"/>
                    </w:rPr>
                    <w:t>MN Department of</w:t>
                  </w:r>
                  <w:r w:rsidRPr="00B415E2">
                    <w:rPr>
                      <w:sz w:val="22"/>
                      <w:szCs w:val="22"/>
                    </w:rPr>
                    <w:t xml:space="preserve"> Natural Resources</w:t>
                  </w:r>
                </w:p>
                <w:p w14:paraId="340C8745" w14:textId="77777777" w:rsidR="00B415E2" w:rsidRPr="00B415E2" w:rsidRDefault="00B415E2" w:rsidP="00B415E2">
                  <w:pPr>
                    <w:pStyle w:val="Heading2"/>
                    <w:rPr>
                      <w:sz w:val="26"/>
                      <w:szCs w:val="26"/>
                    </w:rPr>
                  </w:pPr>
                  <w:r>
                    <w:rPr>
                      <w:sz w:val="22"/>
                      <w:szCs w:val="22"/>
                    </w:rPr>
                    <w:t>-G</w:t>
                  </w:r>
                  <w:r w:rsidRPr="00B415E2">
                    <w:rPr>
                      <w:sz w:val="22"/>
                      <w:szCs w:val="22"/>
                    </w:rPr>
                    <w:t>reater Minnesota Regional Parks and Trails Commission</w:t>
                  </w:r>
                </w:p>
              </w:tc>
            </w:tr>
            <w:tr w:rsidR="00236FEA" w14:paraId="4F1A6E7B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36EA2B3C" w14:textId="77777777" w:rsidR="006158BE" w:rsidRPr="006158BE" w:rsidRDefault="006158BE" w:rsidP="006158BE">
                  <w:pPr>
                    <w:pStyle w:val="Heading3"/>
                  </w:pPr>
                  <w:r>
                    <w:t>St. John’s University</w:t>
                  </w:r>
                  <w:r w:rsidR="006017A3">
                    <w:t xml:space="preserve"> Guild Hall</w:t>
                  </w:r>
                </w:p>
                <w:p w14:paraId="50896E65" w14:textId="77777777" w:rsidR="00236FEA" w:rsidRPr="00905F7D" w:rsidRDefault="00320A95" w:rsidP="00236FEA">
                  <w:pPr>
                    <w:pStyle w:val="ContactInfo"/>
                    <w:rPr>
                      <w:sz w:val="22"/>
                      <w:szCs w:val="22"/>
                    </w:rPr>
                  </w:pPr>
                  <w:sdt>
                    <w:sdtPr>
                      <w:rPr>
                        <w:sz w:val="22"/>
                        <w:szCs w:val="22"/>
                      </w:rPr>
                      <w:alias w:val="Enter street address:"/>
                      <w:tag w:val="Enter street address:"/>
                      <w:id w:val="857003158"/>
                      <w:placeholder>
                        <w:docPart w:val="AFE8A70C38AE4E5B855F210FA47590E7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6017A3">
                        <w:rPr>
                          <w:sz w:val="22"/>
                          <w:szCs w:val="22"/>
                        </w:rPr>
                        <w:t>2850 Abbey Plaza</w:t>
                      </w:r>
                      <w:r w:rsidR="006017A3">
                        <w:rPr>
                          <w:sz w:val="22"/>
                          <w:szCs w:val="22"/>
                        </w:rPr>
                        <w:br/>
                        <w:t>Collegeville, MN 56321</w:t>
                      </w:r>
                    </w:sdtContent>
                  </w:sdt>
                </w:p>
                <w:p w14:paraId="435CEB1D" w14:textId="77777777" w:rsidR="00236FEA" w:rsidRPr="00905F7D" w:rsidRDefault="00905F7D" w:rsidP="00236FEA">
                  <w:pPr>
                    <w:pStyle w:val="Date"/>
                    <w:rPr>
                      <w:sz w:val="22"/>
                      <w:szCs w:val="22"/>
                    </w:rPr>
                  </w:pPr>
                  <w:r w:rsidRPr="00905F7D">
                    <w:rPr>
                      <w:sz w:val="22"/>
                      <w:szCs w:val="22"/>
                    </w:rPr>
                    <w:t>Follo</w:t>
                  </w:r>
                  <w:r>
                    <w:rPr>
                      <w:sz w:val="22"/>
                      <w:szCs w:val="22"/>
                    </w:rPr>
                    <w:t>w us at: facebook.com/PTLegacyMN/</w:t>
                  </w:r>
                </w:p>
                <w:p w14:paraId="5EB489E1" w14:textId="77777777" w:rsidR="00236FEA" w:rsidRDefault="00905F7D" w:rsidP="00905F7D">
                  <w:pPr>
                    <w:pStyle w:val="Date"/>
                  </w:pPr>
                  <w:r>
                    <w:t>www.legacy.leg.mn</w:t>
                  </w:r>
                </w:p>
              </w:tc>
            </w:tr>
          </w:tbl>
          <w:p w14:paraId="440D342F" w14:textId="77777777" w:rsidR="00423F28" w:rsidRDefault="00423F28" w:rsidP="00236FEA"/>
        </w:tc>
      </w:tr>
    </w:tbl>
    <w:p w14:paraId="5D687D2C" w14:textId="77777777" w:rsidR="00DD2A04" w:rsidRDefault="00DD2A04" w:rsidP="00044307">
      <w:pPr>
        <w:pStyle w:val="NoSpacing"/>
      </w:pPr>
    </w:p>
    <w:sectPr w:rsidR="00DD2A04" w:rsidSect="00FF2818">
      <w:pgSz w:w="12240" w:h="15840"/>
      <w:pgMar w:top="720" w:right="720" w:bottom="24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B4866E" w14:textId="77777777" w:rsidR="00C935DF" w:rsidRDefault="00C935DF" w:rsidP="00AB6948">
      <w:pPr>
        <w:spacing w:after="0" w:line="240" w:lineRule="auto"/>
      </w:pPr>
      <w:r>
        <w:separator/>
      </w:r>
    </w:p>
  </w:endnote>
  <w:endnote w:type="continuationSeparator" w:id="0">
    <w:p w14:paraId="014125FE" w14:textId="77777777" w:rsidR="00C935DF" w:rsidRDefault="00C935DF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038041" w14:textId="77777777" w:rsidR="00C935DF" w:rsidRDefault="00C935DF" w:rsidP="00AB6948">
      <w:pPr>
        <w:spacing w:after="0" w:line="240" w:lineRule="auto"/>
      </w:pPr>
      <w:r>
        <w:separator/>
      </w:r>
    </w:p>
  </w:footnote>
  <w:footnote w:type="continuationSeparator" w:id="0">
    <w:p w14:paraId="5CB9983C" w14:textId="77777777" w:rsidR="00C935DF" w:rsidRDefault="00C935DF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351"/>
    <w:rsid w:val="00044307"/>
    <w:rsid w:val="00054D84"/>
    <w:rsid w:val="00067228"/>
    <w:rsid w:val="000E03A7"/>
    <w:rsid w:val="00151CFA"/>
    <w:rsid w:val="00190F23"/>
    <w:rsid w:val="00194E9C"/>
    <w:rsid w:val="001C290A"/>
    <w:rsid w:val="001D03B2"/>
    <w:rsid w:val="001D3B47"/>
    <w:rsid w:val="001F12B3"/>
    <w:rsid w:val="00236FEA"/>
    <w:rsid w:val="0027400C"/>
    <w:rsid w:val="002A0BAC"/>
    <w:rsid w:val="002A7EE3"/>
    <w:rsid w:val="002C65CB"/>
    <w:rsid w:val="002D469D"/>
    <w:rsid w:val="00320A95"/>
    <w:rsid w:val="003A4A4A"/>
    <w:rsid w:val="003F4359"/>
    <w:rsid w:val="00423F28"/>
    <w:rsid w:val="00425C2B"/>
    <w:rsid w:val="004A1A52"/>
    <w:rsid w:val="004B6545"/>
    <w:rsid w:val="004C43EE"/>
    <w:rsid w:val="005012BB"/>
    <w:rsid w:val="005927AD"/>
    <w:rsid w:val="005D42A1"/>
    <w:rsid w:val="006017A3"/>
    <w:rsid w:val="006158BE"/>
    <w:rsid w:val="00627140"/>
    <w:rsid w:val="00655EA2"/>
    <w:rsid w:val="00694E1D"/>
    <w:rsid w:val="006B0B7D"/>
    <w:rsid w:val="006E0AAC"/>
    <w:rsid w:val="006E268C"/>
    <w:rsid w:val="00767651"/>
    <w:rsid w:val="007716AB"/>
    <w:rsid w:val="007E4871"/>
    <w:rsid w:val="007E4C8C"/>
    <w:rsid w:val="007F3F1B"/>
    <w:rsid w:val="00804979"/>
    <w:rsid w:val="008458BC"/>
    <w:rsid w:val="008F2794"/>
    <w:rsid w:val="008F5234"/>
    <w:rsid w:val="00905F7D"/>
    <w:rsid w:val="009B526C"/>
    <w:rsid w:val="009D3491"/>
    <w:rsid w:val="00AA4B20"/>
    <w:rsid w:val="00AB6948"/>
    <w:rsid w:val="00AC4416"/>
    <w:rsid w:val="00AD7965"/>
    <w:rsid w:val="00B220A3"/>
    <w:rsid w:val="00B2335D"/>
    <w:rsid w:val="00B415E2"/>
    <w:rsid w:val="00BB702B"/>
    <w:rsid w:val="00BD445D"/>
    <w:rsid w:val="00C175B1"/>
    <w:rsid w:val="00C23D95"/>
    <w:rsid w:val="00C61351"/>
    <w:rsid w:val="00C87D9E"/>
    <w:rsid w:val="00C91EE8"/>
    <w:rsid w:val="00C935DF"/>
    <w:rsid w:val="00CB26AC"/>
    <w:rsid w:val="00DD2A04"/>
    <w:rsid w:val="00E73A1F"/>
    <w:rsid w:val="00E85A56"/>
    <w:rsid w:val="00F1347B"/>
    <w:rsid w:val="00FB6E17"/>
    <w:rsid w:val="00FF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1FD7E13"/>
  <w15:chartTrackingRefBased/>
  <w15:docId w15:val="{B845EC2B-C2C0-4BF6-8F00-A024873DA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aul.purman@state.mn.u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scstruel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525EF450AB4A37BF7D2CEBBE083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739E5-157E-49D3-8FBC-9FC5CEBF5559}"/>
      </w:docPartPr>
      <w:docPartBody>
        <w:p w:rsidR="00002066" w:rsidRDefault="00A24B58">
          <w:pPr>
            <w:pStyle w:val="D3525EF450AB4A37BF7D2CEBBE08355D"/>
          </w:pPr>
          <w:r>
            <w:t>Event Date</w:t>
          </w:r>
        </w:p>
      </w:docPartBody>
    </w:docPart>
    <w:docPart>
      <w:docPartPr>
        <w:name w:val="6FC7C047099244F1B744D4D64DA8B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FCE63-5262-4B47-9DDB-3FC316415AF7}"/>
      </w:docPartPr>
      <w:docPartBody>
        <w:p w:rsidR="00002066" w:rsidRDefault="00A24B58">
          <w:pPr>
            <w:pStyle w:val="6FC7C047099244F1B744D4D64DA8BB75"/>
          </w:pPr>
          <w:r>
            <w:t>Event Title, Up to Two Lines</w:t>
          </w:r>
        </w:p>
      </w:docPartBody>
    </w:docPart>
    <w:docPart>
      <w:docPartPr>
        <w:name w:val="8A225F261E3D4BE7BBEB8E6705093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78E29-AB7A-4039-A185-509C5E4F7DD3}"/>
      </w:docPartPr>
      <w:docPartBody>
        <w:p w:rsidR="00002066" w:rsidRDefault="00A24B58">
          <w:pPr>
            <w:pStyle w:val="8A225F261E3D4BE7BBEB8E6705093E73"/>
          </w:pPr>
          <w:r>
            <w:t>Event Description Heading</w:t>
          </w:r>
        </w:p>
      </w:docPartBody>
    </w:docPart>
    <w:docPart>
      <w:docPartPr>
        <w:name w:val="A36C38252422467CB6FA20CACD088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DBF0A-BCDB-4C3C-A7B7-CD062E4CA245}"/>
      </w:docPartPr>
      <w:docPartBody>
        <w:p w:rsidR="00002066" w:rsidRDefault="00A24B58">
          <w:pPr>
            <w:pStyle w:val="A36C38252422467CB6FA20CACD0884E7"/>
          </w:pPr>
          <w:r>
            <w:t>Add Key Info About Your Event Here!</w:t>
          </w:r>
        </w:p>
      </w:docPartBody>
    </w:docPart>
    <w:docPart>
      <w:docPartPr>
        <w:name w:val="17A1076CDCCD497A90DE74F2787F7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468EB-CE49-42E2-8A2E-FE9029338142}"/>
      </w:docPartPr>
      <w:docPartBody>
        <w:p w:rsidR="00002066" w:rsidRDefault="00A24B58">
          <w:pPr>
            <w:pStyle w:val="17A1076CDCCD497A90DE74F2787F7C4A"/>
          </w:pPr>
          <w:r>
            <w:t>____</w:t>
          </w:r>
        </w:p>
      </w:docPartBody>
    </w:docPart>
    <w:docPart>
      <w:docPartPr>
        <w:name w:val="5E2C1F3E517B471AA10DCF47FC84B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A778B-A431-4185-A5AA-671D8A7E0BDB}"/>
      </w:docPartPr>
      <w:docPartBody>
        <w:p w:rsidR="00002066" w:rsidRDefault="00A24B58">
          <w:pPr>
            <w:pStyle w:val="5E2C1F3E517B471AA10DCF47FC84BC2E"/>
          </w:pPr>
          <w:r>
            <w:t>Don’t Be Shy—Tell Them Why They Can’t Miss This Event!</w:t>
          </w:r>
        </w:p>
      </w:docPartBody>
    </w:docPart>
    <w:docPart>
      <w:docPartPr>
        <w:name w:val="8E96CE2CF8414711AEDB795F0C2D8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A3E3B-F6EF-4681-8C5C-88448C264490}"/>
      </w:docPartPr>
      <w:docPartBody>
        <w:p w:rsidR="00002066" w:rsidRDefault="00A24B58">
          <w:pPr>
            <w:pStyle w:val="8E96CE2CF8414711AEDB795F0C2D814D"/>
          </w:pPr>
          <w:r w:rsidRPr="00655EA2">
            <w:t>____</w:t>
          </w:r>
        </w:p>
      </w:docPartBody>
    </w:docPart>
    <w:docPart>
      <w:docPartPr>
        <w:name w:val="8E5529D60D5542C98CCD4B98FDBDD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C481F-6B31-41EC-926B-FAD3E0796E66}"/>
      </w:docPartPr>
      <w:docPartBody>
        <w:p w:rsidR="00002066" w:rsidRDefault="00A24B58">
          <w:pPr>
            <w:pStyle w:val="8E5529D60D5542C98CCD4B98FDBDD82F"/>
          </w:pPr>
          <w:r>
            <w:t>One More Exciting Point Here!</w:t>
          </w:r>
        </w:p>
      </w:docPartBody>
    </w:docPart>
    <w:docPart>
      <w:docPartPr>
        <w:name w:val="CED2CDA01EA849258A5540704773C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C756C-11AE-4B36-B1EE-FBCB7B604DF5}"/>
      </w:docPartPr>
      <w:docPartBody>
        <w:p w:rsidR="00002066" w:rsidRDefault="00A24B58">
          <w:pPr>
            <w:pStyle w:val="CED2CDA01EA849258A5540704773C9CD"/>
          </w:pPr>
          <w:r w:rsidRPr="00655EA2">
            <w:t>____</w:t>
          </w:r>
        </w:p>
      </w:docPartBody>
    </w:docPart>
    <w:docPart>
      <w:docPartPr>
        <w:name w:val="9012494F5ACE4A58B1AD27802746D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653C7-6143-4BC6-9FE4-AA94834331A2}"/>
      </w:docPartPr>
      <w:docPartBody>
        <w:p w:rsidR="00002066" w:rsidRDefault="00A24B58">
          <w:pPr>
            <w:pStyle w:val="9012494F5ACE4A58B1AD27802746D157"/>
          </w:pPr>
          <w:r>
            <w:t>____</w:t>
          </w:r>
        </w:p>
      </w:docPartBody>
    </w:docPart>
    <w:docPart>
      <w:docPartPr>
        <w:name w:val="AFE8A70C38AE4E5B855F210FA4759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5AE65-DB02-4D4F-923B-03A0B85FE500}"/>
      </w:docPartPr>
      <w:docPartBody>
        <w:p w:rsidR="00002066" w:rsidRDefault="00A24B58">
          <w:pPr>
            <w:pStyle w:val="AFE8A70C38AE4E5B855F210FA47590E7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B58"/>
    <w:rsid w:val="00002066"/>
    <w:rsid w:val="002474E0"/>
    <w:rsid w:val="005A34D7"/>
    <w:rsid w:val="00A05836"/>
    <w:rsid w:val="00A24B58"/>
    <w:rsid w:val="00C05148"/>
    <w:rsid w:val="00EB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525EF450AB4A37BF7D2CEBBE08355D">
    <w:name w:val="D3525EF450AB4A37BF7D2CEBBE08355D"/>
  </w:style>
  <w:style w:type="paragraph" w:customStyle="1" w:styleId="6FC7C047099244F1B744D4D64DA8BB75">
    <w:name w:val="6FC7C047099244F1B744D4D64DA8BB75"/>
  </w:style>
  <w:style w:type="paragraph" w:customStyle="1" w:styleId="8A225F261E3D4BE7BBEB8E6705093E73">
    <w:name w:val="8A225F261E3D4BE7BBEB8E6705093E73"/>
  </w:style>
  <w:style w:type="paragraph" w:customStyle="1" w:styleId="4EA3469233F0414494D1E624C6AF6FDC">
    <w:name w:val="4EA3469233F0414494D1E624C6AF6FDC"/>
  </w:style>
  <w:style w:type="paragraph" w:customStyle="1" w:styleId="01944004C06242358E9802B2A2BFF375">
    <w:name w:val="01944004C06242358E9802B2A2BFF375"/>
  </w:style>
  <w:style w:type="paragraph" w:customStyle="1" w:styleId="A36C38252422467CB6FA20CACD0884E7">
    <w:name w:val="A36C38252422467CB6FA20CACD0884E7"/>
  </w:style>
  <w:style w:type="paragraph" w:customStyle="1" w:styleId="17A1076CDCCD497A90DE74F2787F7C4A">
    <w:name w:val="17A1076CDCCD497A90DE74F2787F7C4A"/>
  </w:style>
  <w:style w:type="paragraph" w:customStyle="1" w:styleId="5E2C1F3E517B471AA10DCF47FC84BC2E">
    <w:name w:val="5E2C1F3E517B471AA10DCF47FC84BC2E"/>
  </w:style>
  <w:style w:type="paragraph" w:customStyle="1" w:styleId="8E96CE2CF8414711AEDB795F0C2D814D">
    <w:name w:val="8E96CE2CF8414711AEDB795F0C2D814D"/>
  </w:style>
  <w:style w:type="paragraph" w:customStyle="1" w:styleId="8E5529D60D5542C98CCD4B98FDBDD82F">
    <w:name w:val="8E5529D60D5542C98CCD4B98FDBDD82F"/>
  </w:style>
  <w:style w:type="paragraph" w:customStyle="1" w:styleId="CED2CDA01EA849258A5540704773C9CD">
    <w:name w:val="CED2CDA01EA849258A5540704773C9CD"/>
  </w:style>
  <w:style w:type="paragraph" w:customStyle="1" w:styleId="8B28C9D829224B99BB1C371F8E3A4E25">
    <w:name w:val="8B28C9D829224B99BB1C371F8E3A4E25"/>
  </w:style>
  <w:style w:type="paragraph" w:customStyle="1" w:styleId="9012494F5ACE4A58B1AD27802746D157">
    <w:name w:val="9012494F5ACE4A58B1AD27802746D157"/>
  </w:style>
  <w:style w:type="paragraph" w:customStyle="1" w:styleId="4987694B2F8943BC83DEB1D0EB67BBCB">
    <w:name w:val="4987694B2F8943BC83DEB1D0EB67BBCB"/>
  </w:style>
  <w:style w:type="paragraph" w:customStyle="1" w:styleId="463927C7C84C4C8B911584E2823B56A7">
    <w:name w:val="463927C7C84C4C8B911584E2823B56A7"/>
  </w:style>
  <w:style w:type="paragraph" w:customStyle="1" w:styleId="AFE8A70C38AE4E5B855F210FA47590E7">
    <w:name w:val="AFE8A70C38AE4E5B855F210FA47590E7"/>
  </w:style>
  <w:style w:type="paragraph" w:customStyle="1" w:styleId="086002F476674DECB65277676BA491BF">
    <w:name w:val="086002F476674DECB65277676BA491BF"/>
  </w:style>
  <w:style w:type="paragraph" w:customStyle="1" w:styleId="93D9143C118C413E9B5565A03E3518EF">
    <w:name w:val="93D9143C118C413E9B5565A03E3518EF"/>
  </w:style>
  <w:style w:type="paragraph" w:customStyle="1" w:styleId="BEFF893D4F1C44B98A24F401E7CF2450">
    <w:name w:val="BEFF893D4F1C44B98A24F401E7CF2450"/>
  </w:style>
  <w:style w:type="paragraph" w:customStyle="1" w:styleId="C894D592FEC4428988763E08160C812A">
    <w:name w:val="C894D592FEC4428988763E08160C812A"/>
  </w:style>
  <w:style w:type="paragraph" w:customStyle="1" w:styleId="1C8E9E012E8E4AC7811B16261ABEDA13">
    <w:name w:val="1C8E9E012E8E4AC7811B16261ABEDA13"/>
    <w:rsid w:val="00002066"/>
  </w:style>
  <w:style w:type="paragraph" w:customStyle="1" w:styleId="AD0F55A425864F238869CBAEF8D7F5BE">
    <w:name w:val="AD0F55A425864F238869CBAEF8D7F5BE"/>
    <w:rsid w:val="00002066"/>
  </w:style>
  <w:style w:type="paragraph" w:customStyle="1" w:styleId="2BEDA3DB691C4623BEE261DF0018EE55">
    <w:name w:val="2BEDA3DB691C4623BEE261DF0018EE55"/>
    <w:rsid w:val="00002066"/>
  </w:style>
  <w:style w:type="paragraph" w:customStyle="1" w:styleId="16D0F013EFD846A3A453D21169099EB6">
    <w:name w:val="16D0F013EFD846A3A453D21169099EB6"/>
    <w:rsid w:val="00002066"/>
  </w:style>
  <w:style w:type="paragraph" w:customStyle="1" w:styleId="1E1806EFEE7C463ABA79DDEA4ECF0095">
    <w:name w:val="1E1806EFEE7C463ABA79DDEA4ECF0095"/>
    <w:rsid w:val="00002066"/>
  </w:style>
  <w:style w:type="paragraph" w:customStyle="1" w:styleId="540252D1891E475584036390E8CA3C8B">
    <w:name w:val="540252D1891E475584036390E8CA3C8B"/>
    <w:rsid w:val="00002066"/>
  </w:style>
  <w:style w:type="paragraph" w:customStyle="1" w:styleId="EF07B7DC612B46929869F663B4F3CF79">
    <w:name w:val="EF07B7DC612B46929869F663B4F3CF79"/>
    <w:rsid w:val="00002066"/>
  </w:style>
  <w:style w:type="paragraph" w:customStyle="1" w:styleId="82B486D1E22742ADBF9E9FAF1AB863EF">
    <w:name w:val="82B486D1E22742ADBF9E9FAF1AB863EF"/>
    <w:rsid w:val="00002066"/>
  </w:style>
  <w:style w:type="paragraph" w:customStyle="1" w:styleId="F57BF47C447C49388618D71659CA9051">
    <w:name w:val="F57BF47C447C49388618D71659CA9051"/>
    <w:rsid w:val="00002066"/>
  </w:style>
  <w:style w:type="paragraph" w:customStyle="1" w:styleId="75A54DBB7FF649D58DAA00C4AC64A3F9">
    <w:name w:val="75A54DBB7FF649D58DAA00C4AC64A3F9"/>
    <w:rsid w:val="00002066"/>
  </w:style>
  <w:style w:type="paragraph" w:customStyle="1" w:styleId="AB164A4F59F14E8396215FA6D9F3FD62">
    <w:name w:val="AB164A4F59F14E8396215FA6D9F3FD62"/>
    <w:rsid w:val="00002066"/>
  </w:style>
  <w:style w:type="paragraph" w:customStyle="1" w:styleId="5592F80B81D4478497F1D619F1D85FD1">
    <w:name w:val="5592F80B81D4478497F1D619F1D85FD1"/>
    <w:rsid w:val="00002066"/>
  </w:style>
  <w:style w:type="paragraph" w:customStyle="1" w:styleId="870CC68DA90B438FB33967B0A98C7CDA">
    <w:name w:val="870CC68DA90B438FB33967B0A98C7CDA"/>
    <w:rsid w:val="00EB7A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1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Struelens</dc:creator>
  <cp:keywords/>
  <dc:description/>
  <cp:lastModifiedBy>Joe Czapiewski</cp:lastModifiedBy>
  <cp:revision>2</cp:revision>
  <cp:lastPrinted>2018-04-03T17:02:00Z</cp:lastPrinted>
  <dcterms:created xsi:type="dcterms:W3CDTF">2018-04-16T19:10:00Z</dcterms:created>
  <dcterms:modified xsi:type="dcterms:W3CDTF">2018-04-16T19:10:00Z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